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902" w:rsidRPr="00A71783" w:rsidRDefault="00590902" w:rsidP="00A71783">
      <w:pPr>
        <w:rPr>
          <w:rFonts w:ascii="Times New Roman" w:hAnsi="Times New Roman"/>
          <w:noProof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t xml:space="preserve">                </w:t>
      </w:r>
      <w:r w:rsidRPr="00A71783">
        <w:rPr>
          <w:rFonts w:ascii="Times New Roman" w:hAnsi="Times New Roman"/>
          <w:noProof/>
          <w:color w:val="FF0000"/>
          <w:sz w:val="40"/>
          <w:szCs w:val="40"/>
          <w:lang w:eastAsia="ru-RU"/>
        </w:rPr>
        <w:t>Социальная реклама против наркотиков.</w:t>
      </w:r>
    </w:p>
    <w:p w:rsidR="00590902" w:rsidRDefault="00590902" w:rsidP="008F4D4C">
      <w:pPr>
        <w:rPr>
          <w:noProof/>
          <w:lang w:eastAsia="ru-RU"/>
        </w:rPr>
      </w:pPr>
    </w:p>
    <w:p w:rsidR="00590902" w:rsidRDefault="00590902" w:rsidP="008F4D4C">
      <w:pPr>
        <w:rPr>
          <w:lang w:val="en-US"/>
        </w:rPr>
      </w:pPr>
      <w:r w:rsidRPr="00EB274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school-39.my1.ru/sport_protiv_narkotikov.jpg" style="width:465.75pt;height:331.5pt;visibility:visible">
            <v:imagedata r:id="rId4" o:title=""/>
          </v:shape>
        </w:pict>
      </w:r>
    </w:p>
    <w:p w:rsidR="00590902" w:rsidRDefault="00590902" w:rsidP="008F4D4C">
      <w:pPr>
        <w:rPr>
          <w:lang w:val="en-US"/>
        </w:rPr>
      </w:pPr>
      <w:r>
        <w:pict>
          <v:shape id="_x0000_i1026" type="#_x0000_t75" alt="" style="width:24pt;height:24pt">
            <v:imagedata r:id="rId5" o:title=""/>
          </v:shape>
        </w:pict>
      </w:r>
      <w:r w:rsidRPr="00EB2744">
        <w:rPr>
          <w:noProof/>
          <w:lang w:eastAsia="ru-RU"/>
        </w:rPr>
        <w:pict>
          <v:shape id="Рисунок 5" o:spid="_x0000_i1027" type="#_x0000_t75" alt="https://freelance.ru/img/portfolio/pics/00/0F/4D/1002987.jpg" style="width:462.75pt;height:327.75pt;visibility:visible">
            <v:imagedata r:id="rId6" o:title=""/>
          </v:shape>
        </w:pict>
      </w:r>
    </w:p>
    <w:p w:rsidR="00590902" w:rsidRDefault="00590902" w:rsidP="008F4D4C">
      <w:pPr>
        <w:rPr>
          <w:lang w:val="en-US"/>
        </w:rPr>
      </w:pPr>
      <w:r w:rsidRPr="00EB2744">
        <w:rPr>
          <w:noProof/>
          <w:lang w:eastAsia="ru-RU"/>
        </w:rPr>
        <w:pict>
          <v:shape id="Рисунок 8" o:spid="_x0000_i1028" type="#_x0000_t75" alt="http://www.dagmol.ru/storage/pub/507fe20c71476.jpg" style="width:466.5pt;height:309pt;visibility:visible">
            <v:imagedata r:id="rId7" o:title=""/>
          </v:shape>
        </w:pict>
      </w:r>
    </w:p>
    <w:p w:rsidR="00590902" w:rsidRPr="0044655C" w:rsidRDefault="00590902" w:rsidP="008F4D4C">
      <w:pPr>
        <w:rPr>
          <w:lang w:val="en-US"/>
        </w:rPr>
      </w:pPr>
    </w:p>
    <w:sectPr w:rsidR="00590902" w:rsidRPr="0044655C" w:rsidSect="0099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4D4C"/>
    <w:rsid w:val="00000573"/>
    <w:rsid w:val="00002E15"/>
    <w:rsid w:val="0000579F"/>
    <w:rsid w:val="00010357"/>
    <w:rsid w:val="00010644"/>
    <w:rsid w:val="000108F1"/>
    <w:rsid w:val="00013CCB"/>
    <w:rsid w:val="00013E1D"/>
    <w:rsid w:val="000141F5"/>
    <w:rsid w:val="00014530"/>
    <w:rsid w:val="0001464F"/>
    <w:rsid w:val="0001514B"/>
    <w:rsid w:val="000220EC"/>
    <w:rsid w:val="00022B06"/>
    <w:rsid w:val="00023542"/>
    <w:rsid w:val="00023586"/>
    <w:rsid w:val="000244AF"/>
    <w:rsid w:val="00024B6F"/>
    <w:rsid w:val="00024E37"/>
    <w:rsid w:val="00025276"/>
    <w:rsid w:val="00032037"/>
    <w:rsid w:val="000335DC"/>
    <w:rsid w:val="000371F2"/>
    <w:rsid w:val="00037766"/>
    <w:rsid w:val="000379AC"/>
    <w:rsid w:val="00037E00"/>
    <w:rsid w:val="0004270D"/>
    <w:rsid w:val="00042A47"/>
    <w:rsid w:val="00042F49"/>
    <w:rsid w:val="00044536"/>
    <w:rsid w:val="000447A9"/>
    <w:rsid w:val="00045F06"/>
    <w:rsid w:val="00046F48"/>
    <w:rsid w:val="000478AC"/>
    <w:rsid w:val="000502A6"/>
    <w:rsid w:val="0005226D"/>
    <w:rsid w:val="00056F90"/>
    <w:rsid w:val="00057D31"/>
    <w:rsid w:val="00060035"/>
    <w:rsid w:val="00061F97"/>
    <w:rsid w:val="00063678"/>
    <w:rsid w:val="000638E8"/>
    <w:rsid w:val="00063FA3"/>
    <w:rsid w:val="00065E74"/>
    <w:rsid w:val="00065FCF"/>
    <w:rsid w:val="0006612E"/>
    <w:rsid w:val="0006642C"/>
    <w:rsid w:val="00066E64"/>
    <w:rsid w:val="0007166A"/>
    <w:rsid w:val="00071D5A"/>
    <w:rsid w:val="000726F7"/>
    <w:rsid w:val="000729D1"/>
    <w:rsid w:val="00074861"/>
    <w:rsid w:val="00074C6E"/>
    <w:rsid w:val="00075F36"/>
    <w:rsid w:val="00076CC0"/>
    <w:rsid w:val="0007742D"/>
    <w:rsid w:val="000805E0"/>
    <w:rsid w:val="00082F2F"/>
    <w:rsid w:val="0008400F"/>
    <w:rsid w:val="000854A2"/>
    <w:rsid w:val="000871FF"/>
    <w:rsid w:val="00091344"/>
    <w:rsid w:val="000924A8"/>
    <w:rsid w:val="000937EE"/>
    <w:rsid w:val="000946CC"/>
    <w:rsid w:val="000955A7"/>
    <w:rsid w:val="0009561C"/>
    <w:rsid w:val="000A0AB8"/>
    <w:rsid w:val="000A218C"/>
    <w:rsid w:val="000A22DD"/>
    <w:rsid w:val="000A35CB"/>
    <w:rsid w:val="000A35D6"/>
    <w:rsid w:val="000A4CE0"/>
    <w:rsid w:val="000A54C8"/>
    <w:rsid w:val="000A5D9B"/>
    <w:rsid w:val="000A6729"/>
    <w:rsid w:val="000A76F7"/>
    <w:rsid w:val="000B0A12"/>
    <w:rsid w:val="000B0C6F"/>
    <w:rsid w:val="000B16BD"/>
    <w:rsid w:val="000B6636"/>
    <w:rsid w:val="000B6A90"/>
    <w:rsid w:val="000B703B"/>
    <w:rsid w:val="000B7616"/>
    <w:rsid w:val="000B792E"/>
    <w:rsid w:val="000B7AB0"/>
    <w:rsid w:val="000C14C8"/>
    <w:rsid w:val="000C15CB"/>
    <w:rsid w:val="000C245C"/>
    <w:rsid w:val="000C2461"/>
    <w:rsid w:val="000C6BCD"/>
    <w:rsid w:val="000C71F3"/>
    <w:rsid w:val="000C7CE2"/>
    <w:rsid w:val="000D027B"/>
    <w:rsid w:val="000D03F6"/>
    <w:rsid w:val="000D1122"/>
    <w:rsid w:val="000D319C"/>
    <w:rsid w:val="000D4905"/>
    <w:rsid w:val="000D511E"/>
    <w:rsid w:val="000D66C3"/>
    <w:rsid w:val="000D6B4F"/>
    <w:rsid w:val="000E211F"/>
    <w:rsid w:val="000E2963"/>
    <w:rsid w:val="000E3568"/>
    <w:rsid w:val="000E6BE2"/>
    <w:rsid w:val="000F0178"/>
    <w:rsid w:val="000F2738"/>
    <w:rsid w:val="000F3B57"/>
    <w:rsid w:val="000F3EE5"/>
    <w:rsid w:val="000F40F2"/>
    <w:rsid w:val="000F4C41"/>
    <w:rsid w:val="000F5A5E"/>
    <w:rsid w:val="000F757F"/>
    <w:rsid w:val="00100AA2"/>
    <w:rsid w:val="00100B4E"/>
    <w:rsid w:val="00101739"/>
    <w:rsid w:val="001017B7"/>
    <w:rsid w:val="00103EFF"/>
    <w:rsid w:val="00104086"/>
    <w:rsid w:val="001058AD"/>
    <w:rsid w:val="00111422"/>
    <w:rsid w:val="0011290C"/>
    <w:rsid w:val="00112BFE"/>
    <w:rsid w:val="00112DB9"/>
    <w:rsid w:val="0011760B"/>
    <w:rsid w:val="00121103"/>
    <w:rsid w:val="001230A3"/>
    <w:rsid w:val="00124129"/>
    <w:rsid w:val="0012462F"/>
    <w:rsid w:val="00126F9F"/>
    <w:rsid w:val="00130117"/>
    <w:rsid w:val="00130B24"/>
    <w:rsid w:val="00130F4E"/>
    <w:rsid w:val="0013266A"/>
    <w:rsid w:val="001338C9"/>
    <w:rsid w:val="00143BEC"/>
    <w:rsid w:val="00144585"/>
    <w:rsid w:val="00144877"/>
    <w:rsid w:val="00145510"/>
    <w:rsid w:val="001459DC"/>
    <w:rsid w:val="0014725A"/>
    <w:rsid w:val="00154B3A"/>
    <w:rsid w:val="001554F2"/>
    <w:rsid w:val="00156245"/>
    <w:rsid w:val="001572FA"/>
    <w:rsid w:val="00157ACD"/>
    <w:rsid w:val="00157AF8"/>
    <w:rsid w:val="001601ED"/>
    <w:rsid w:val="001611C5"/>
    <w:rsid w:val="00161C32"/>
    <w:rsid w:val="00161E75"/>
    <w:rsid w:val="00162AEA"/>
    <w:rsid w:val="00162C98"/>
    <w:rsid w:val="00164BD7"/>
    <w:rsid w:val="00165ED3"/>
    <w:rsid w:val="00170DA8"/>
    <w:rsid w:val="00171FF3"/>
    <w:rsid w:val="00173701"/>
    <w:rsid w:val="001750BF"/>
    <w:rsid w:val="00182C4C"/>
    <w:rsid w:val="001831BF"/>
    <w:rsid w:val="00184CE1"/>
    <w:rsid w:val="00186119"/>
    <w:rsid w:val="00187243"/>
    <w:rsid w:val="001876B8"/>
    <w:rsid w:val="0019083A"/>
    <w:rsid w:val="00191677"/>
    <w:rsid w:val="00193F73"/>
    <w:rsid w:val="00197E29"/>
    <w:rsid w:val="001A275A"/>
    <w:rsid w:val="001A3A45"/>
    <w:rsid w:val="001A4462"/>
    <w:rsid w:val="001A5334"/>
    <w:rsid w:val="001A58C3"/>
    <w:rsid w:val="001A5A84"/>
    <w:rsid w:val="001B0500"/>
    <w:rsid w:val="001B1100"/>
    <w:rsid w:val="001B1402"/>
    <w:rsid w:val="001B14BA"/>
    <w:rsid w:val="001B167C"/>
    <w:rsid w:val="001B22D4"/>
    <w:rsid w:val="001B294E"/>
    <w:rsid w:val="001B2D15"/>
    <w:rsid w:val="001B34E5"/>
    <w:rsid w:val="001B390B"/>
    <w:rsid w:val="001B537B"/>
    <w:rsid w:val="001B71AD"/>
    <w:rsid w:val="001B757B"/>
    <w:rsid w:val="001C43D0"/>
    <w:rsid w:val="001C56E7"/>
    <w:rsid w:val="001C6B12"/>
    <w:rsid w:val="001C7EE9"/>
    <w:rsid w:val="001D0290"/>
    <w:rsid w:val="001D07B4"/>
    <w:rsid w:val="001D13F6"/>
    <w:rsid w:val="001D2D62"/>
    <w:rsid w:val="001D479B"/>
    <w:rsid w:val="001D7292"/>
    <w:rsid w:val="001E130D"/>
    <w:rsid w:val="001E2CD6"/>
    <w:rsid w:val="001E2DF9"/>
    <w:rsid w:val="001E3094"/>
    <w:rsid w:val="001E6051"/>
    <w:rsid w:val="001E739B"/>
    <w:rsid w:val="001F1A7D"/>
    <w:rsid w:val="001F2104"/>
    <w:rsid w:val="001F46EF"/>
    <w:rsid w:val="001F5252"/>
    <w:rsid w:val="00200830"/>
    <w:rsid w:val="00200BCB"/>
    <w:rsid w:val="002019A7"/>
    <w:rsid w:val="0020490E"/>
    <w:rsid w:val="00206875"/>
    <w:rsid w:val="002072BD"/>
    <w:rsid w:val="002072D5"/>
    <w:rsid w:val="002117FA"/>
    <w:rsid w:val="00213E78"/>
    <w:rsid w:val="00215FD1"/>
    <w:rsid w:val="002218F3"/>
    <w:rsid w:val="00221CE6"/>
    <w:rsid w:val="00222888"/>
    <w:rsid w:val="0022442E"/>
    <w:rsid w:val="00224688"/>
    <w:rsid w:val="00224689"/>
    <w:rsid w:val="00224F7E"/>
    <w:rsid w:val="002256AD"/>
    <w:rsid w:val="002263B1"/>
    <w:rsid w:val="00226889"/>
    <w:rsid w:val="00226D75"/>
    <w:rsid w:val="00227A29"/>
    <w:rsid w:val="0023117C"/>
    <w:rsid w:val="00232512"/>
    <w:rsid w:val="0023290A"/>
    <w:rsid w:val="00234613"/>
    <w:rsid w:val="00235051"/>
    <w:rsid w:val="0023610B"/>
    <w:rsid w:val="00236AFA"/>
    <w:rsid w:val="00236F82"/>
    <w:rsid w:val="0023724E"/>
    <w:rsid w:val="00237E0C"/>
    <w:rsid w:val="00240286"/>
    <w:rsid w:val="00242C1A"/>
    <w:rsid w:val="00244C04"/>
    <w:rsid w:val="0024650A"/>
    <w:rsid w:val="002515E2"/>
    <w:rsid w:val="00261103"/>
    <w:rsid w:val="00262828"/>
    <w:rsid w:val="002634BA"/>
    <w:rsid w:val="00263AF9"/>
    <w:rsid w:val="00263B1D"/>
    <w:rsid w:val="00265C72"/>
    <w:rsid w:val="00267328"/>
    <w:rsid w:val="00267654"/>
    <w:rsid w:val="00267921"/>
    <w:rsid w:val="00271336"/>
    <w:rsid w:val="00271827"/>
    <w:rsid w:val="0027283F"/>
    <w:rsid w:val="00273109"/>
    <w:rsid w:val="00273AD9"/>
    <w:rsid w:val="00273C43"/>
    <w:rsid w:val="00273F6A"/>
    <w:rsid w:val="00273F95"/>
    <w:rsid w:val="00275138"/>
    <w:rsid w:val="002752EA"/>
    <w:rsid w:val="00275C07"/>
    <w:rsid w:val="00277CCD"/>
    <w:rsid w:val="00277CF3"/>
    <w:rsid w:val="00281209"/>
    <w:rsid w:val="002825FF"/>
    <w:rsid w:val="00284A29"/>
    <w:rsid w:val="00290089"/>
    <w:rsid w:val="00292152"/>
    <w:rsid w:val="00294C10"/>
    <w:rsid w:val="00296BDA"/>
    <w:rsid w:val="002A28D5"/>
    <w:rsid w:val="002A3FC6"/>
    <w:rsid w:val="002A4991"/>
    <w:rsid w:val="002A58CD"/>
    <w:rsid w:val="002A5D2F"/>
    <w:rsid w:val="002A6A27"/>
    <w:rsid w:val="002B1413"/>
    <w:rsid w:val="002B2207"/>
    <w:rsid w:val="002B2B71"/>
    <w:rsid w:val="002B3FBC"/>
    <w:rsid w:val="002B55C7"/>
    <w:rsid w:val="002B5DEC"/>
    <w:rsid w:val="002B63F4"/>
    <w:rsid w:val="002B71F5"/>
    <w:rsid w:val="002C1FD5"/>
    <w:rsid w:val="002C29EE"/>
    <w:rsid w:val="002C32F1"/>
    <w:rsid w:val="002C5614"/>
    <w:rsid w:val="002C596D"/>
    <w:rsid w:val="002C5F73"/>
    <w:rsid w:val="002C715E"/>
    <w:rsid w:val="002D044D"/>
    <w:rsid w:val="002D3975"/>
    <w:rsid w:val="002D50E9"/>
    <w:rsid w:val="002D5A09"/>
    <w:rsid w:val="002D75D0"/>
    <w:rsid w:val="002D7D36"/>
    <w:rsid w:val="002E0F17"/>
    <w:rsid w:val="002E30E5"/>
    <w:rsid w:val="002E3150"/>
    <w:rsid w:val="002E35F4"/>
    <w:rsid w:val="002E43F0"/>
    <w:rsid w:val="002E538F"/>
    <w:rsid w:val="002E53B7"/>
    <w:rsid w:val="002F136C"/>
    <w:rsid w:val="002F42C7"/>
    <w:rsid w:val="002F4977"/>
    <w:rsid w:val="002F54D3"/>
    <w:rsid w:val="0030109A"/>
    <w:rsid w:val="003018CB"/>
    <w:rsid w:val="00302041"/>
    <w:rsid w:val="00302B1F"/>
    <w:rsid w:val="00303954"/>
    <w:rsid w:val="00303D50"/>
    <w:rsid w:val="00304499"/>
    <w:rsid w:val="00304E13"/>
    <w:rsid w:val="003050F4"/>
    <w:rsid w:val="003064B8"/>
    <w:rsid w:val="00310236"/>
    <w:rsid w:val="0031031F"/>
    <w:rsid w:val="003118F6"/>
    <w:rsid w:val="0031549C"/>
    <w:rsid w:val="00317080"/>
    <w:rsid w:val="003174D5"/>
    <w:rsid w:val="00320742"/>
    <w:rsid w:val="00333D1F"/>
    <w:rsid w:val="00335ADB"/>
    <w:rsid w:val="0033716E"/>
    <w:rsid w:val="00340F8F"/>
    <w:rsid w:val="003434C8"/>
    <w:rsid w:val="00345583"/>
    <w:rsid w:val="0034748F"/>
    <w:rsid w:val="00350DBE"/>
    <w:rsid w:val="00351CBC"/>
    <w:rsid w:val="00353466"/>
    <w:rsid w:val="003541A0"/>
    <w:rsid w:val="00355C00"/>
    <w:rsid w:val="0035789C"/>
    <w:rsid w:val="003607BB"/>
    <w:rsid w:val="00361D65"/>
    <w:rsid w:val="0036202B"/>
    <w:rsid w:val="00362361"/>
    <w:rsid w:val="00363533"/>
    <w:rsid w:val="003644B4"/>
    <w:rsid w:val="003653E3"/>
    <w:rsid w:val="00365585"/>
    <w:rsid w:val="00366A05"/>
    <w:rsid w:val="003708C5"/>
    <w:rsid w:val="00372C6F"/>
    <w:rsid w:val="003731AB"/>
    <w:rsid w:val="0037437F"/>
    <w:rsid w:val="00376D6A"/>
    <w:rsid w:val="003777B5"/>
    <w:rsid w:val="00382090"/>
    <w:rsid w:val="00382F2D"/>
    <w:rsid w:val="00383897"/>
    <w:rsid w:val="0038477E"/>
    <w:rsid w:val="00384A79"/>
    <w:rsid w:val="00391544"/>
    <w:rsid w:val="0039296D"/>
    <w:rsid w:val="0039331F"/>
    <w:rsid w:val="003938A4"/>
    <w:rsid w:val="003949BC"/>
    <w:rsid w:val="00394B95"/>
    <w:rsid w:val="00397021"/>
    <w:rsid w:val="003A27C6"/>
    <w:rsid w:val="003A37DB"/>
    <w:rsid w:val="003A4233"/>
    <w:rsid w:val="003A449D"/>
    <w:rsid w:val="003A5139"/>
    <w:rsid w:val="003A5C5B"/>
    <w:rsid w:val="003A651D"/>
    <w:rsid w:val="003A7393"/>
    <w:rsid w:val="003A760A"/>
    <w:rsid w:val="003A7A80"/>
    <w:rsid w:val="003B06B4"/>
    <w:rsid w:val="003B744A"/>
    <w:rsid w:val="003B76A9"/>
    <w:rsid w:val="003B7B7F"/>
    <w:rsid w:val="003C4175"/>
    <w:rsid w:val="003D0228"/>
    <w:rsid w:val="003D3554"/>
    <w:rsid w:val="003D4102"/>
    <w:rsid w:val="003D49B6"/>
    <w:rsid w:val="003D4FBF"/>
    <w:rsid w:val="003D58B3"/>
    <w:rsid w:val="003D5934"/>
    <w:rsid w:val="003D685D"/>
    <w:rsid w:val="003D7519"/>
    <w:rsid w:val="003D78E0"/>
    <w:rsid w:val="003E13D6"/>
    <w:rsid w:val="003E17D3"/>
    <w:rsid w:val="003E3E40"/>
    <w:rsid w:val="003E491B"/>
    <w:rsid w:val="003E6465"/>
    <w:rsid w:val="003F0297"/>
    <w:rsid w:val="003F0853"/>
    <w:rsid w:val="003F0C51"/>
    <w:rsid w:val="003F269B"/>
    <w:rsid w:val="003F27D2"/>
    <w:rsid w:val="003F290C"/>
    <w:rsid w:val="003F2A1A"/>
    <w:rsid w:val="003F524A"/>
    <w:rsid w:val="00400333"/>
    <w:rsid w:val="00403AC1"/>
    <w:rsid w:val="00403FCB"/>
    <w:rsid w:val="00404244"/>
    <w:rsid w:val="004043E8"/>
    <w:rsid w:val="0040679C"/>
    <w:rsid w:val="0040754E"/>
    <w:rsid w:val="004105C6"/>
    <w:rsid w:val="00410C7F"/>
    <w:rsid w:val="00414530"/>
    <w:rsid w:val="0041632C"/>
    <w:rsid w:val="00416A35"/>
    <w:rsid w:val="00420896"/>
    <w:rsid w:val="00423253"/>
    <w:rsid w:val="00423355"/>
    <w:rsid w:val="00426D7F"/>
    <w:rsid w:val="00427106"/>
    <w:rsid w:val="0043015D"/>
    <w:rsid w:val="004303A8"/>
    <w:rsid w:val="00430849"/>
    <w:rsid w:val="00430E7F"/>
    <w:rsid w:val="00435BA4"/>
    <w:rsid w:val="00435E1E"/>
    <w:rsid w:val="00436DE2"/>
    <w:rsid w:val="004405FF"/>
    <w:rsid w:val="004406DC"/>
    <w:rsid w:val="00440BB3"/>
    <w:rsid w:val="004420C8"/>
    <w:rsid w:val="00443858"/>
    <w:rsid w:val="00443E6E"/>
    <w:rsid w:val="0044417A"/>
    <w:rsid w:val="004448C5"/>
    <w:rsid w:val="00444E09"/>
    <w:rsid w:val="0044655C"/>
    <w:rsid w:val="004514C6"/>
    <w:rsid w:val="004515CC"/>
    <w:rsid w:val="0045238E"/>
    <w:rsid w:val="00452C3A"/>
    <w:rsid w:val="00452DBD"/>
    <w:rsid w:val="0045364F"/>
    <w:rsid w:val="00455418"/>
    <w:rsid w:val="0045617E"/>
    <w:rsid w:val="00456CE4"/>
    <w:rsid w:val="00456E6A"/>
    <w:rsid w:val="00460845"/>
    <w:rsid w:val="00460E02"/>
    <w:rsid w:val="00464AC2"/>
    <w:rsid w:val="00464C9A"/>
    <w:rsid w:val="004661C4"/>
    <w:rsid w:val="00467E64"/>
    <w:rsid w:val="00475BC9"/>
    <w:rsid w:val="0047785A"/>
    <w:rsid w:val="004835EA"/>
    <w:rsid w:val="00483E7F"/>
    <w:rsid w:val="00486D65"/>
    <w:rsid w:val="00487AFE"/>
    <w:rsid w:val="00487B56"/>
    <w:rsid w:val="004925B7"/>
    <w:rsid w:val="00492B63"/>
    <w:rsid w:val="0049352C"/>
    <w:rsid w:val="00493802"/>
    <w:rsid w:val="004940E9"/>
    <w:rsid w:val="00495B87"/>
    <w:rsid w:val="004A2DF3"/>
    <w:rsid w:val="004A33DF"/>
    <w:rsid w:val="004A3D52"/>
    <w:rsid w:val="004A51FA"/>
    <w:rsid w:val="004A5A96"/>
    <w:rsid w:val="004A6328"/>
    <w:rsid w:val="004A7316"/>
    <w:rsid w:val="004B1F85"/>
    <w:rsid w:val="004B27A7"/>
    <w:rsid w:val="004B4140"/>
    <w:rsid w:val="004B4F3D"/>
    <w:rsid w:val="004B530E"/>
    <w:rsid w:val="004B609B"/>
    <w:rsid w:val="004B66F2"/>
    <w:rsid w:val="004B6CF9"/>
    <w:rsid w:val="004B79FE"/>
    <w:rsid w:val="004C0B20"/>
    <w:rsid w:val="004C1634"/>
    <w:rsid w:val="004C1CE8"/>
    <w:rsid w:val="004C4968"/>
    <w:rsid w:val="004C5D10"/>
    <w:rsid w:val="004C7105"/>
    <w:rsid w:val="004C7E8A"/>
    <w:rsid w:val="004D1E6C"/>
    <w:rsid w:val="004D2A2B"/>
    <w:rsid w:val="004D6139"/>
    <w:rsid w:val="004D7DA9"/>
    <w:rsid w:val="004E04EF"/>
    <w:rsid w:val="004E0BDE"/>
    <w:rsid w:val="004E1834"/>
    <w:rsid w:val="004E246A"/>
    <w:rsid w:val="004E53A0"/>
    <w:rsid w:val="004E5D15"/>
    <w:rsid w:val="004E60BF"/>
    <w:rsid w:val="004E6B30"/>
    <w:rsid w:val="004F10EE"/>
    <w:rsid w:val="004F1E66"/>
    <w:rsid w:val="004F3C11"/>
    <w:rsid w:val="00500AB7"/>
    <w:rsid w:val="00502AD7"/>
    <w:rsid w:val="00503474"/>
    <w:rsid w:val="00503532"/>
    <w:rsid w:val="00503701"/>
    <w:rsid w:val="00503888"/>
    <w:rsid w:val="005052AD"/>
    <w:rsid w:val="0050587D"/>
    <w:rsid w:val="00505DB3"/>
    <w:rsid w:val="005062C1"/>
    <w:rsid w:val="00510550"/>
    <w:rsid w:val="005139D0"/>
    <w:rsid w:val="005139E6"/>
    <w:rsid w:val="00515F5F"/>
    <w:rsid w:val="005178D2"/>
    <w:rsid w:val="005208E5"/>
    <w:rsid w:val="00522B89"/>
    <w:rsid w:val="00523F99"/>
    <w:rsid w:val="00525198"/>
    <w:rsid w:val="00525CF9"/>
    <w:rsid w:val="00526DDB"/>
    <w:rsid w:val="00532167"/>
    <w:rsid w:val="00532277"/>
    <w:rsid w:val="00534CB5"/>
    <w:rsid w:val="005351A2"/>
    <w:rsid w:val="00537407"/>
    <w:rsid w:val="00537757"/>
    <w:rsid w:val="0054022A"/>
    <w:rsid w:val="00540C34"/>
    <w:rsid w:val="005412AA"/>
    <w:rsid w:val="00542040"/>
    <w:rsid w:val="00542E43"/>
    <w:rsid w:val="00543F3D"/>
    <w:rsid w:val="0054650A"/>
    <w:rsid w:val="00546F8C"/>
    <w:rsid w:val="00550FA7"/>
    <w:rsid w:val="005550EF"/>
    <w:rsid w:val="00556F4E"/>
    <w:rsid w:val="00560498"/>
    <w:rsid w:val="00560519"/>
    <w:rsid w:val="005635F1"/>
    <w:rsid w:val="0056369B"/>
    <w:rsid w:val="00564D04"/>
    <w:rsid w:val="0056533F"/>
    <w:rsid w:val="0056585D"/>
    <w:rsid w:val="0056613D"/>
    <w:rsid w:val="00566448"/>
    <w:rsid w:val="00566F0A"/>
    <w:rsid w:val="00567792"/>
    <w:rsid w:val="005711F0"/>
    <w:rsid w:val="00571A45"/>
    <w:rsid w:val="00572901"/>
    <w:rsid w:val="00572B55"/>
    <w:rsid w:val="0057361C"/>
    <w:rsid w:val="00574971"/>
    <w:rsid w:val="0057510C"/>
    <w:rsid w:val="00575FD0"/>
    <w:rsid w:val="00576339"/>
    <w:rsid w:val="00577D0A"/>
    <w:rsid w:val="00580477"/>
    <w:rsid w:val="0058097B"/>
    <w:rsid w:val="005811D2"/>
    <w:rsid w:val="00581A21"/>
    <w:rsid w:val="00581CB0"/>
    <w:rsid w:val="0058263B"/>
    <w:rsid w:val="00582E41"/>
    <w:rsid w:val="005845C4"/>
    <w:rsid w:val="0058479D"/>
    <w:rsid w:val="00590902"/>
    <w:rsid w:val="005922F5"/>
    <w:rsid w:val="00592837"/>
    <w:rsid w:val="0059409B"/>
    <w:rsid w:val="00594CE1"/>
    <w:rsid w:val="005952D8"/>
    <w:rsid w:val="005A109A"/>
    <w:rsid w:val="005A27E9"/>
    <w:rsid w:val="005A5054"/>
    <w:rsid w:val="005A7630"/>
    <w:rsid w:val="005B09A0"/>
    <w:rsid w:val="005B28AD"/>
    <w:rsid w:val="005B33F9"/>
    <w:rsid w:val="005B4331"/>
    <w:rsid w:val="005B4901"/>
    <w:rsid w:val="005B5586"/>
    <w:rsid w:val="005B7135"/>
    <w:rsid w:val="005C1897"/>
    <w:rsid w:val="005C280A"/>
    <w:rsid w:val="005C28F3"/>
    <w:rsid w:val="005C2F8C"/>
    <w:rsid w:val="005C302F"/>
    <w:rsid w:val="005C3842"/>
    <w:rsid w:val="005C399B"/>
    <w:rsid w:val="005D0F40"/>
    <w:rsid w:val="005D16CF"/>
    <w:rsid w:val="005D1B3E"/>
    <w:rsid w:val="005D2232"/>
    <w:rsid w:val="005D25CC"/>
    <w:rsid w:val="005D48DB"/>
    <w:rsid w:val="005D6BBD"/>
    <w:rsid w:val="005E0AF9"/>
    <w:rsid w:val="005E1152"/>
    <w:rsid w:val="005E1561"/>
    <w:rsid w:val="005E277D"/>
    <w:rsid w:val="005E3C3E"/>
    <w:rsid w:val="005E7AF2"/>
    <w:rsid w:val="005F2F54"/>
    <w:rsid w:val="005F41EC"/>
    <w:rsid w:val="005F4A62"/>
    <w:rsid w:val="005F59AA"/>
    <w:rsid w:val="005F65B0"/>
    <w:rsid w:val="005F7E68"/>
    <w:rsid w:val="00600D7E"/>
    <w:rsid w:val="006043F5"/>
    <w:rsid w:val="0060787F"/>
    <w:rsid w:val="0061042F"/>
    <w:rsid w:val="00610FDF"/>
    <w:rsid w:val="006120F5"/>
    <w:rsid w:val="00613DF3"/>
    <w:rsid w:val="00614BF3"/>
    <w:rsid w:val="0062031B"/>
    <w:rsid w:val="00620667"/>
    <w:rsid w:val="00620824"/>
    <w:rsid w:val="00620BC8"/>
    <w:rsid w:val="00622D70"/>
    <w:rsid w:val="006247E0"/>
    <w:rsid w:val="0062747D"/>
    <w:rsid w:val="006305B7"/>
    <w:rsid w:val="00631F3A"/>
    <w:rsid w:val="0063455C"/>
    <w:rsid w:val="00635872"/>
    <w:rsid w:val="006419A1"/>
    <w:rsid w:val="00641E2B"/>
    <w:rsid w:val="006463D5"/>
    <w:rsid w:val="006465B2"/>
    <w:rsid w:val="00650442"/>
    <w:rsid w:val="00651297"/>
    <w:rsid w:val="006528EC"/>
    <w:rsid w:val="00652CD8"/>
    <w:rsid w:val="006553EB"/>
    <w:rsid w:val="00662A7B"/>
    <w:rsid w:val="0066354A"/>
    <w:rsid w:val="00665E45"/>
    <w:rsid w:val="00670EEE"/>
    <w:rsid w:val="0067766E"/>
    <w:rsid w:val="00684C10"/>
    <w:rsid w:val="006851D0"/>
    <w:rsid w:val="00686B5F"/>
    <w:rsid w:val="00687AED"/>
    <w:rsid w:val="00690FA4"/>
    <w:rsid w:val="006915AA"/>
    <w:rsid w:val="00691CFA"/>
    <w:rsid w:val="00692DD0"/>
    <w:rsid w:val="006947D8"/>
    <w:rsid w:val="006948F2"/>
    <w:rsid w:val="00694C4D"/>
    <w:rsid w:val="0069567D"/>
    <w:rsid w:val="006957BE"/>
    <w:rsid w:val="006964AE"/>
    <w:rsid w:val="006975CA"/>
    <w:rsid w:val="00697EB0"/>
    <w:rsid w:val="006A00E0"/>
    <w:rsid w:val="006A1007"/>
    <w:rsid w:val="006A25A6"/>
    <w:rsid w:val="006A400F"/>
    <w:rsid w:val="006A6D0C"/>
    <w:rsid w:val="006A6F51"/>
    <w:rsid w:val="006B0C1D"/>
    <w:rsid w:val="006B242C"/>
    <w:rsid w:val="006B3382"/>
    <w:rsid w:val="006B55DB"/>
    <w:rsid w:val="006C201D"/>
    <w:rsid w:val="006C247B"/>
    <w:rsid w:val="006C7216"/>
    <w:rsid w:val="006D120F"/>
    <w:rsid w:val="006D1B06"/>
    <w:rsid w:val="006D41F9"/>
    <w:rsid w:val="006D4BEE"/>
    <w:rsid w:val="006D4EE3"/>
    <w:rsid w:val="006D5081"/>
    <w:rsid w:val="006D5EB7"/>
    <w:rsid w:val="006D71EE"/>
    <w:rsid w:val="006E185A"/>
    <w:rsid w:val="006E345C"/>
    <w:rsid w:val="006E3819"/>
    <w:rsid w:val="006E4EA8"/>
    <w:rsid w:val="006E6551"/>
    <w:rsid w:val="006E6563"/>
    <w:rsid w:val="006E67E4"/>
    <w:rsid w:val="006E6C90"/>
    <w:rsid w:val="006E7B6D"/>
    <w:rsid w:val="006F028A"/>
    <w:rsid w:val="006F0BCF"/>
    <w:rsid w:val="006F1AF9"/>
    <w:rsid w:val="006F28D3"/>
    <w:rsid w:val="006F5D74"/>
    <w:rsid w:val="006F6009"/>
    <w:rsid w:val="006F677B"/>
    <w:rsid w:val="006F7100"/>
    <w:rsid w:val="006F7DE2"/>
    <w:rsid w:val="00700446"/>
    <w:rsid w:val="00703639"/>
    <w:rsid w:val="007037EB"/>
    <w:rsid w:val="0070471F"/>
    <w:rsid w:val="00705E82"/>
    <w:rsid w:val="00707645"/>
    <w:rsid w:val="00710745"/>
    <w:rsid w:val="0071117E"/>
    <w:rsid w:val="00714CB2"/>
    <w:rsid w:val="007163D2"/>
    <w:rsid w:val="00720040"/>
    <w:rsid w:val="00723EA7"/>
    <w:rsid w:val="00726C30"/>
    <w:rsid w:val="00726CDB"/>
    <w:rsid w:val="00726E7C"/>
    <w:rsid w:val="00730A4D"/>
    <w:rsid w:val="00731056"/>
    <w:rsid w:val="0073385A"/>
    <w:rsid w:val="0073408C"/>
    <w:rsid w:val="0073418B"/>
    <w:rsid w:val="007357F0"/>
    <w:rsid w:val="007378BB"/>
    <w:rsid w:val="007412D5"/>
    <w:rsid w:val="00741D9F"/>
    <w:rsid w:val="00743B37"/>
    <w:rsid w:val="0074504A"/>
    <w:rsid w:val="0074531C"/>
    <w:rsid w:val="007502BE"/>
    <w:rsid w:val="007526BE"/>
    <w:rsid w:val="00753DE1"/>
    <w:rsid w:val="00753E28"/>
    <w:rsid w:val="00755E82"/>
    <w:rsid w:val="007611F2"/>
    <w:rsid w:val="00761524"/>
    <w:rsid w:val="00762CC8"/>
    <w:rsid w:val="00765372"/>
    <w:rsid w:val="007653A1"/>
    <w:rsid w:val="007658C5"/>
    <w:rsid w:val="00765ADC"/>
    <w:rsid w:val="00766E25"/>
    <w:rsid w:val="00770A70"/>
    <w:rsid w:val="00773C42"/>
    <w:rsid w:val="0077515E"/>
    <w:rsid w:val="00776DCD"/>
    <w:rsid w:val="007778DF"/>
    <w:rsid w:val="00777EB9"/>
    <w:rsid w:val="007803DB"/>
    <w:rsid w:val="00780ADB"/>
    <w:rsid w:val="00782090"/>
    <w:rsid w:val="00783F59"/>
    <w:rsid w:val="00784A42"/>
    <w:rsid w:val="007865D8"/>
    <w:rsid w:val="007912FF"/>
    <w:rsid w:val="00792921"/>
    <w:rsid w:val="00793342"/>
    <w:rsid w:val="007936FE"/>
    <w:rsid w:val="007947DB"/>
    <w:rsid w:val="0079605F"/>
    <w:rsid w:val="007A2CBD"/>
    <w:rsid w:val="007A4CA5"/>
    <w:rsid w:val="007A631F"/>
    <w:rsid w:val="007A7638"/>
    <w:rsid w:val="007A771C"/>
    <w:rsid w:val="007B374E"/>
    <w:rsid w:val="007B3B6E"/>
    <w:rsid w:val="007C6437"/>
    <w:rsid w:val="007D0440"/>
    <w:rsid w:val="007D04E5"/>
    <w:rsid w:val="007D242B"/>
    <w:rsid w:val="007D2909"/>
    <w:rsid w:val="007D4114"/>
    <w:rsid w:val="007D499E"/>
    <w:rsid w:val="007D5411"/>
    <w:rsid w:val="007D6385"/>
    <w:rsid w:val="007D64C8"/>
    <w:rsid w:val="007D6D46"/>
    <w:rsid w:val="007D7DB6"/>
    <w:rsid w:val="007E1385"/>
    <w:rsid w:val="007E5EA2"/>
    <w:rsid w:val="007E7042"/>
    <w:rsid w:val="007F0231"/>
    <w:rsid w:val="007F1299"/>
    <w:rsid w:val="007F5972"/>
    <w:rsid w:val="007F5DA7"/>
    <w:rsid w:val="007F707E"/>
    <w:rsid w:val="008051AF"/>
    <w:rsid w:val="0080527A"/>
    <w:rsid w:val="008077B5"/>
    <w:rsid w:val="00811899"/>
    <w:rsid w:val="0081441F"/>
    <w:rsid w:val="008149ED"/>
    <w:rsid w:val="00815221"/>
    <w:rsid w:val="00817B12"/>
    <w:rsid w:val="0082005C"/>
    <w:rsid w:val="00820918"/>
    <w:rsid w:val="00820AA8"/>
    <w:rsid w:val="008210DA"/>
    <w:rsid w:val="008211BA"/>
    <w:rsid w:val="00822998"/>
    <w:rsid w:val="008259D3"/>
    <w:rsid w:val="00826452"/>
    <w:rsid w:val="00827704"/>
    <w:rsid w:val="0082779A"/>
    <w:rsid w:val="0083049E"/>
    <w:rsid w:val="00831035"/>
    <w:rsid w:val="008310D3"/>
    <w:rsid w:val="008315B9"/>
    <w:rsid w:val="00834192"/>
    <w:rsid w:val="00835CF9"/>
    <w:rsid w:val="00835E13"/>
    <w:rsid w:val="00835EBB"/>
    <w:rsid w:val="0083721D"/>
    <w:rsid w:val="00837470"/>
    <w:rsid w:val="00844238"/>
    <w:rsid w:val="00845882"/>
    <w:rsid w:val="00846108"/>
    <w:rsid w:val="008469E6"/>
    <w:rsid w:val="00846A0A"/>
    <w:rsid w:val="0085124F"/>
    <w:rsid w:val="00854018"/>
    <w:rsid w:val="00856570"/>
    <w:rsid w:val="008578A6"/>
    <w:rsid w:val="00860765"/>
    <w:rsid w:val="00860887"/>
    <w:rsid w:val="00860EC5"/>
    <w:rsid w:val="00861A3D"/>
    <w:rsid w:val="00862D65"/>
    <w:rsid w:val="008641F5"/>
    <w:rsid w:val="008642C9"/>
    <w:rsid w:val="00864F73"/>
    <w:rsid w:val="008678C2"/>
    <w:rsid w:val="008679DC"/>
    <w:rsid w:val="00870590"/>
    <w:rsid w:val="00870907"/>
    <w:rsid w:val="00871D7B"/>
    <w:rsid w:val="00871F08"/>
    <w:rsid w:val="00871F61"/>
    <w:rsid w:val="00872E2F"/>
    <w:rsid w:val="0087310C"/>
    <w:rsid w:val="008736CE"/>
    <w:rsid w:val="00874309"/>
    <w:rsid w:val="00875720"/>
    <w:rsid w:val="00875B54"/>
    <w:rsid w:val="0087715B"/>
    <w:rsid w:val="00877861"/>
    <w:rsid w:val="008807C8"/>
    <w:rsid w:val="00880D23"/>
    <w:rsid w:val="00881C5C"/>
    <w:rsid w:val="00882104"/>
    <w:rsid w:val="008826E0"/>
    <w:rsid w:val="00882DCC"/>
    <w:rsid w:val="008848FF"/>
    <w:rsid w:val="008862F6"/>
    <w:rsid w:val="00886DDD"/>
    <w:rsid w:val="0088708B"/>
    <w:rsid w:val="008870F9"/>
    <w:rsid w:val="00890852"/>
    <w:rsid w:val="00891D20"/>
    <w:rsid w:val="00891DBE"/>
    <w:rsid w:val="00892C53"/>
    <w:rsid w:val="00893652"/>
    <w:rsid w:val="00893A59"/>
    <w:rsid w:val="0089516E"/>
    <w:rsid w:val="00895B5C"/>
    <w:rsid w:val="00895D26"/>
    <w:rsid w:val="00896536"/>
    <w:rsid w:val="008A019E"/>
    <w:rsid w:val="008A168F"/>
    <w:rsid w:val="008A1F98"/>
    <w:rsid w:val="008A2285"/>
    <w:rsid w:val="008A3A10"/>
    <w:rsid w:val="008B0444"/>
    <w:rsid w:val="008B0BA6"/>
    <w:rsid w:val="008B0F22"/>
    <w:rsid w:val="008B1520"/>
    <w:rsid w:val="008B1A43"/>
    <w:rsid w:val="008B2DEE"/>
    <w:rsid w:val="008B3FDF"/>
    <w:rsid w:val="008B3FFA"/>
    <w:rsid w:val="008B5EC3"/>
    <w:rsid w:val="008B6134"/>
    <w:rsid w:val="008B7FBF"/>
    <w:rsid w:val="008C12C1"/>
    <w:rsid w:val="008C1AB0"/>
    <w:rsid w:val="008C1EB9"/>
    <w:rsid w:val="008C285E"/>
    <w:rsid w:val="008C4522"/>
    <w:rsid w:val="008C578C"/>
    <w:rsid w:val="008C6814"/>
    <w:rsid w:val="008D467B"/>
    <w:rsid w:val="008D467E"/>
    <w:rsid w:val="008D4BA5"/>
    <w:rsid w:val="008D6299"/>
    <w:rsid w:val="008D63B5"/>
    <w:rsid w:val="008D6408"/>
    <w:rsid w:val="008D66A5"/>
    <w:rsid w:val="008D677C"/>
    <w:rsid w:val="008E02D3"/>
    <w:rsid w:val="008E236A"/>
    <w:rsid w:val="008E2D77"/>
    <w:rsid w:val="008E507E"/>
    <w:rsid w:val="008E5792"/>
    <w:rsid w:val="008E5873"/>
    <w:rsid w:val="008E685A"/>
    <w:rsid w:val="008F023C"/>
    <w:rsid w:val="008F1278"/>
    <w:rsid w:val="008F3BAD"/>
    <w:rsid w:val="008F4161"/>
    <w:rsid w:val="008F4D4C"/>
    <w:rsid w:val="008F5274"/>
    <w:rsid w:val="008F5485"/>
    <w:rsid w:val="008F5F78"/>
    <w:rsid w:val="008F601D"/>
    <w:rsid w:val="008F6EB2"/>
    <w:rsid w:val="008F6F0E"/>
    <w:rsid w:val="00900B7B"/>
    <w:rsid w:val="00900C39"/>
    <w:rsid w:val="00903B40"/>
    <w:rsid w:val="00903DC6"/>
    <w:rsid w:val="00906B50"/>
    <w:rsid w:val="009074A7"/>
    <w:rsid w:val="00910245"/>
    <w:rsid w:val="00914268"/>
    <w:rsid w:val="0091530E"/>
    <w:rsid w:val="009162A2"/>
    <w:rsid w:val="0092052F"/>
    <w:rsid w:val="00922175"/>
    <w:rsid w:val="00923BB3"/>
    <w:rsid w:val="00926579"/>
    <w:rsid w:val="009267BC"/>
    <w:rsid w:val="0093099B"/>
    <w:rsid w:val="00931E0D"/>
    <w:rsid w:val="009333A5"/>
    <w:rsid w:val="00934CBA"/>
    <w:rsid w:val="00936301"/>
    <w:rsid w:val="0094037B"/>
    <w:rsid w:val="00941E3F"/>
    <w:rsid w:val="009436D1"/>
    <w:rsid w:val="00944E52"/>
    <w:rsid w:val="009466F1"/>
    <w:rsid w:val="00946FF3"/>
    <w:rsid w:val="00950758"/>
    <w:rsid w:val="009522EE"/>
    <w:rsid w:val="009542C3"/>
    <w:rsid w:val="00954E39"/>
    <w:rsid w:val="00954EB8"/>
    <w:rsid w:val="009558AC"/>
    <w:rsid w:val="00960A0C"/>
    <w:rsid w:val="00961A91"/>
    <w:rsid w:val="00961B97"/>
    <w:rsid w:val="00962052"/>
    <w:rsid w:val="00963135"/>
    <w:rsid w:val="00964C6D"/>
    <w:rsid w:val="00965B17"/>
    <w:rsid w:val="009663AA"/>
    <w:rsid w:val="009679D6"/>
    <w:rsid w:val="009722E0"/>
    <w:rsid w:val="00974D04"/>
    <w:rsid w:val="009761DB"/>
    <w:rsid w:val="009762C2"/>
    <w:rsid w:val="0098028F"/>
    <w:rsid w:val="009824D3"/>
    <w:rsid w:val="009827B3"/>
    <w:rsid w:val="0098555F"/>
    <w:rsid w:val="00990876"/>
    <w:rsid w:val="0099247C"/>
    <w:rsid w:val="00992927"/>
    <w:rsid w:val="00994FA3"/>
    <w:rsid w:val="0099514F"/>
    <w:rsid w:val="0099569C"/>
    <w:rsid w:val="00995C05"/>
    <w:rsid w:val="00995D92"/>
    <w:rsid w:val="009A3F1A"/>
    <w:rsid w:val="009A590D"/>
    <w:rsid w:val="009B1102"/>
    <w:rsid w:val="009B3087"/>
    <w:rsid w:val="009B341F"/>
    <w:rsid w:val="009B438E"/>
    <w:rsid w:val="009B5A82"/>
    <w:rsid w:val="009B5FC2"/>
    <w:rsid w:val="009B7C7A"/>
    <w:rsid w:val="009C06B3"/>
    <w:rsid w:val="009C0836"/>
    <w:rsid w:val="009C26CD"/>
    <w:rsid w:val="009C5A4D"/>
    <w:rsid w:val="009D093D"/>
    <w:rsid w:val="009D1FF1"/>
    <w:rsid w:val="009D3390"/>
    <w:rsid w:val="009D3B25"/>
    <w:rsid w:val="009D61F5"/>
    <w:rsid w:val="009D672A"/>
    <w:rsid w:val="009E04AF"/>
    <w:rsid w:val="009E11C0"/>
    <w:rsid w:val="009E610E"/>
    <w:rsid w:val="009F184E"/>
    <w:rsid w:val="009F2210"/>
    <w:rsid w:val="009F2557"/>
    <w:rsid w:val="009F3100"/>
    <w:rsid w:val="009F3FB6"/>
    <w:rsid w:val="009F5129"/>
    <w:rsid w:val="009F5974"/>
    <w:rsid w:val="009F6F78"/>
    <w:rsid w:val="00A01533"/>
    <w:rsid w:val="00A01607"/>
    <w:rsid w:val="00A0178A"/>
    <w:rsid w:val="00A02DAF"/>
    <w:rsid w:val="00A02E52"/>
    <w:rsid w:val="00A03390"/>
    <w:rsid w:val="00A07DAB"/>
    <w:rsid w:val="00A1082E"/>
    <w:rsid w:val="00A11596"/>
    <w:rsid w:val="00A12BC2"/>
    <w:rsid w:val="00A12D46"/>
    <w:rsid w:val="00A1317E"/>
    <w:rsid w:val="00A1424D"/>
    <w:rsid w:val="00A1591B"/>
    <w:rsid w:val="00A15AC0"/>
    <w:rsid w:val="00A21957"/>
    <w:rsid w:val="00A22595"/>
    <w:rsid w:val="00A2563C"/>
    <w:rsid w:val="00A25C13"/>
    <w:rsid w:val="00A26013"/>
    <w:rsid w:val="00A3098C"/>
    <w:rsid w:val="00A32A42"/>
    <w:rsid w:val="00A3390E"/>
    <w:rsid w:val="00A34CCD"/>
    <w:rsid w:val="00A36FF6"/>
    <w:rsid w:val="00A372EE"/>
    <w:rsid w:val="00A431A5"/>
    <w:rsid w:val="00A462C5"/>
    <w:rsid w:val="00A46A88"/>
    <w:rsid w:val="00A4724C"/>
    <w:rsid w:val="00A47423"/>
    <w:rsid w:val="00A5055B"/>
    <w:rsid w:val="00A520F8"/>
    <w:rsid w:val="00A55639"/>
    <w:rsid w:val="00A60E1D"/>
    <w:rsid w:val="00A616A1"/>
    <w:rsid w:val="00A6310B"/>
    <w:rsid w:val="00A63830"/>
    <w:rsid w:val="00A652A5"/>
    <w:rsid w:val="00A70FE7"/>
    <w:rsid w:val="00A71783"/>
    <w:rsid w:val="00A72523"/>
    <w:rsid w:val="00A72C2B"/>
    <w:rsid w:val="00A73BF9"/>
    <w:rsid w:val="00A767C5"/>
    <w:rsid w:val="00A7714B"/>
    <w:rsid w:val="00A77591"/>
    <w:rsid w:val="00A86A6E"/>
    <w:rsid w:val="00A87D31"/>
    <w:rsid w:val="00A90B3E"/>
    <w:rsid w:val="00A90B82"/>
    <w:rsid w:val="00A913AA"/>
    <w:rsid w:val="00A92372"/>
    <w:rsid w:val="00A92EDF"/>
    <w:rsid w:val="00A97365"/>
    <w:rsid w:val="00AA03D4"/>
    <w:rsid w:val="00AA03FD"/>
    <w:rsid w:val="00AA04B9"/>
    <w:rsid w:val="00AA0636"/>
    <w:rsid w:val="00AA2B9D"/>
    <w:rsid w:val="00AA2CCE"/>
    <w:rsid w:val="00AA2EF8"/>
    <w:rsid w:val="00AA4BCE"/>
    <w:rsid w:val="00AA4E15"/>
    <w:rsid w:val="00AA4E52"/>
    <w:rsid w:val="00AA6B77"/>
    <w:rsid w:val="00AA7813"/>
    <w:rsid w:val="00AB1B34"/>
    <w:rsid w:val="00AB30AC"/>
    <w:rsid w:val="00AB4317"/>
    <w:rsid w:val="00AB65A7"/>
    <w:rsid w:val="00AB6BEA"/>
    <w:rsid w:val="00AC07DB"/>
    <w:rsid w:val="00AC135B"/>
    <w:rsid w:val="00AC6BD4"/>
    <w:rsid w:val="00AD4534"/>
    <w:rsid w:val="00AD49D7"/>
    <w:rsid w:val="00AD554D"/>
    <w:rsid w:val="00AE094B"/>
    <w:rsid w:val="00AE3022"/>
    <w:rsid w:val="00AE3327"/>
    <w:rsid w:val="00AE37FA"/>
    <w:rsid w:val="00AE4B35"/>
    <w:rsid w:val="00AE4D22"/>
    <w:rsid w:val="00AE5029"/>
    <w:rsid w:val="00AE6FDE"/>
    <w:rsid w:val="00AF1105"/>
    <w:rsid w:val="00AF60BE"/>
    <w:rsid w:val="00AF6277"/>
    <w:rsid w:val="00B0115C"/>
    <w:rsid w:val="00B021BE"/>
    <w:rsid w:val="00B02606"/>
    <w:rsid w:val="00B02D2D"/>
    <w:rsid w:val="00B03298"/>
    <w:rsid w:val="00B04121"/>
    <w:rsid w:val="00B0482C"/>
    <w:rsid w:val="00B07968"/>
    <w:rsid w:val="00B13A21"/>
    <w:rsid w:val="00B13C42"/>
    <w:rsid w:val="00B1493E"/>
    <w:rsid w:val="00B14BB1"/>
    <w:rsid w:val="00B15795"/>
    <w:rsid w:val="00B157F3"/>
    <w:rsid w:val="00B15A2C"/>
    <w:rsid w:val="00B1723D"/>
    <w:rsid w:val="00B17362"/>
    <w:rsid w:val="00B17754"/>
    <w:rsid w:val="00B21EDC"/>
    <w:rsid w:val="00B22009"/>
    <w:rsid w:val="00B244FF"/>
    <w:rsid w:val="00B27975"/>
    <w:rsid w:val="00B3444A"/>
    <w:rsid w:val="00B36A22"/>
    <w:rsid w:val="00B41607"/>
    <w:rsid w:val="00B433FB"/>
    <w:rsid w:val="00B43D6C"/>
    <w:rsid w:val="00B4552D"/>
    <w:rsid w:val="00B45930"/>
    <w:rsid w:val="00B46802"/>
    <w:rsid w:val="00B6203B"/>
    <w:rsid w:val="00B63910"/>
    <w:rsid w:val="00B63F2D"/>
    <w:rsid w:val="00B64371"/>
    <w:rsid w:val="00B66382"/>
    <w:rsid w:val="00B70BE0"/>
    <w:rsid w:val="00B734C1"/>
    <w:rsid w:val="00B75301"/>
    <w:rsid w:val="00B75A91"/>
    <w:rsid w:val="00B75EBF"/>
    <w:rsid w:val="00B76E7D"/>
    <w:rsid w:val="00B76F25"/>
    <w:rsid w:val="00B779BD"/>
    <w:rsid w:val="00B81BF6"/>
    <w:rsid w:val="00B8239A"/>
    <w:rsid w:val="00B827DB"/>
    <w:rsid w:val="00B83072"/>
    <w:rsid w:val="00B836CF"/>
    <w:rsid w:val="00B8654C"/>
    <w:rsid w:val="00B86874"/>
    <w:rsid w:val="00B86E48"/>
    <w:rsid w:val="00B873D3"/>
    <w:rsid w:val="00B945E8"/>
    <w:rsid w:val="00B94980"/>
    <w:rsid w:val="00B95FBD"/>
    <w:rsid w:val="00BA0224"/>
    <w:rsid w:val="00BA0EB4"/>
    <w:rsid w:val="00BA1057"/>
    <w:rsid w:val="00BA4651"/>
    <w:rsid w:val="00BA50C0"/>
    <w:rsid w:val="00BA6834"/>
    <w:rsid w:val="00BA6A18"/>
    <w:rsid w:val="00BA6BE9"/>
    <w:rsid w:val="00BB43D3"/>
    <w:rsid w:val="00BB4E51"/>
    <w:rsid w:val="00BB5CC6"/>
    <w:rsid w:val="00BB5FED"/>
    <w:rsid w:val="00BB65C0"/>
    <w:rsid w:val="00BC0189"/>
    <w:rsid w:val="00BC16A1"/>
    <w:rsid w:val="00BC2019"/>
    <w:rsid w:val="00BC4851"/>
    <w:rsid w:val="00BC7744"/>
    <w:rsid w:val="00BD11B0"/>
    <w:rsid w:val="00BD3366"/>
    <w:rsid w:val="00BD342C"/>
    <w:rsid w:val="00BD5B47"/>
    <w:rsid w:val="00BD646D"/>
    <w:rsid w:val="00BD68C8"/>
    <w:rsid w:val="00BD710C"/>
    <w:rsid w:val="00BE017D"/>
    <w:rsid w:val="00BE4124"/>
    <w:rsid w:val="00BE532C"/>
    <w:rsid w:val="00BE77BD"/>
    <w:rsid w:val="00BF0FD8"/>
    <w:rsid w:val="00BF3CC5"/>
    <w:rsid w:val="00BF3D21"/>
    <w:rsid w:val="00BF6CCC"/>
    <w:rsid w:val="00BF76E9"/>
    <w:rsid w:val="00C01598"/>
    <w:rsid w:val="00C043E8"/>
    <w:rsid w:val="00C04BA4"/>
    <w:rsid w:val="00C0511A"/>
    <w:rsid w:val="00C0563E"/>
    <w:rsid w:val="00C05930"/>
    <w:rsid w:val="00C068B9"/>
    <w:rsid w:val="00C12E0C"/>
    <w:rsid w:val="00C134C9"/>
    <w:rsid w:val="00C14447"/>
    <w:rsid w:val="00C14607"/>
    <w:rsid w:val="00C23315"/>
    <w:rsid w:val="00C23716"/>
    <w:rsid w:val="00C300C5"/>
    <w:rsid w:val="00C31A96"/>
    <w:rsid w:val="00C33581"/>
    <w:rsid w:val="00C369DA"/>
    <w:rsid w:val="00C37E22"/>
    <w:rsid w:val="00C414DF"/>
    <w:rsid w:val="00C42942"/>
    <w:rsid w:val="00C43038"/>
    <w:rsid w:val="00C44B1A"/>
    <w:rsid w:val="00C50306"/>
    <w:rsid w:val="00C51D0F"/>
    <w:rsid w:val="00C52467"/>
    <w:rsid w:val="00C568AF"/>
    <w:rsid w:val="00C60C3F"/>
    <w:rsid w:val="00C614E1"/>
    <w:rsid w:val="00C644C8"/>
    <w:rsid w:val="00C66874"/>
    <w:rsid w:val="00C67F5D"/>
    <w:rsid w:val="00C71CC4"/>
    <w:rsid w:val="00C73E73"/>
    <w:rsid w:val="00C7585C"/>
    <w:rsid w:val="00C75D97"/>
    <w:rsid w:val="00C842C3"/>
    <w:rsid w:val="00C85B10"/>
    <w:rsid w:val="00C864F4"/>
    <w:rsid w:val="00C879B3"/>
    <w:rsid w:val="00C900E6"/>
    <w:rsid w:val="00C90EF2"/>
    <w:rsid w:val="00C916E8"/>
    <w:rsid w:val="00C92CEB"/>
    <w:rsid w:val="00C94465"/>
    <w:rsid w:val="00C95891"/>
    <w:rsid w:val="00C9649A"/>
    <w:rsid w:val="00C973A5"/>
    <w:rsid w:val="00CA0306"/>
    <w:rsid w:val="00CA0AA4"/>
    <w:rsid w:val="00CA384B"/>
    <w:rsid w:val="00CA3A08"/>
    <w:rsid w:val="00CA4054"/>
    <w:rsid w:val="00CA5BD5"/>
    <w:rsid w:val="00CA78FD"/>
    <w:rsid w:val="00CA7C75"/>
    <w:rsid w:val="00CB06A3"/>
    <w:rsid w:val="00CB0B16"/>
    <w:rsid w:val="00CB1F2F"/>
    <w:rsid w:val="00CB3A74"/>
    <w:rsid w:val="00CB41FD"/>
    <w:rsid w:val="00CB5BB5"/>
    <w:rsid w:val="00CC0D7A"/>
    <w:rsid w:val="00CC182D"/>
    <w:rsid w:val="00CC19B7"/>
    <w:rsid w:val="00CC1B9C"/>
    <w:rsid w:val="00CC258E"/>
    <w:rsid w:val="00CC2CA0"/>
    <w:rsid w:val="00CC3497"/>
    <w:rsid w:val="00CC34C5"/>
    <w:rsid w:val="00CC35BD"/>
    <w:rsid w:val="00CC6D92"/>
    <w:rsid w:val="00CD3715"/>
    <w:rsid w:val="00CD427F"/>
    <w:rsid w:val="00CD503A"/>
    <w:rsid w:val="00CD555B"/>
    <w:rsid w:val="00CD6059"/>
    <w:rsid w:val="00CD6D71"/>
    <w:rsid w:val="00CE00BE"/>
    <w:rsid w:val="00CE0D97"/>
    <w:rsid w:val="00CE4723"/>
    <w:rsid w:val="00CE6ADC"/>
    <w:rsid w:val="00CF08B4"/>
    <w:rsid w:val="00CF266E"/>
    <w:rsid w:val="00CF519B"/>
    <w:rsid w:val="00CF76E4"/>
    <w:rsid w:val="00CF79EF"/>
    <w:rsid w:val="00D00128"/>
    <w:rsid w:val="00D003C8"/>
    <w:rsid w:val="00D0075F"/>
    <w:rsid w:val="00D0113F"/>
    <w:rsid w:val="00D0149E"/>
    <w:rsid w:val="00D01ED5"/>
    <w:rsid w:val="00D0293B"/>
    <w:rsid w:val="00D0460B"/>
    <w:rsid w:val="00D04A4A"/>
    <w:rsid w:val="00D07FFE"/>
    <w:rsid w:val="00D11725"/>
    <w:rsid w:val="00D12A97"/>
    <w:rsid w:val="00D12FAB"/>
    <w:rsid w:val="00D149D4"/>
    <w:rsid w:val="00D14E5B"/>
    <w:rsid w:val="00D1688D"/>
    <w:rsid w:val="00D20183"/>
    <w:rsid w:val="00D20FC5"/>
    <w:rsid w:val="00D236BB"/>
    <w:rsid w:val="00D24163"/>
    <w:rsid w:val="00D2486B"/>
    <w:rsid w:val="00D24EB4"/>
    <w:rsid w:val="00D25093"/>
    <w:rsid w:val="00D31053"/>
    <w:rsid w:val="00D323C1"/>
    <w:rsid w:val="00D33587"/>
    <w:rsid w:val="00D35CD8"/>
    <w:rsid w:val="00D369B7"/>
    <w:rsid w:val="00D405FA"/>
    <w:rsid w:val="00D44872"/>
    <w:rsid w:val="00D451EA"/>
    <w:rsid w:val="00D45ED4"/>
    <w:rsid w:val="00D4631C"/>
    <w:rsid w:val="00D46783"/>
    <w:rsid w:val="00D47CA3"/>
    <w:rsid w:val="00D514BD"/>
    <w:rsid w:val="00D5311B"/>
    <w:rsid w:val="00D532F6"/>
    <w:rsid w:val="00D53486"/>
    <w:rsid w:val="00D5531C"/>
    <w:rsid w:val="00D55481"/>
    <w:rsid w:val="00D556DB"/>
    <w:rsid w:val="00D55C6F"/>
    <w:rsid w:val="00D55D7C"/>
    <w:rsid w:val="00D56BCA"/>
    <w:rsid w:val="00D60008"/>
    <w:rsid w:val="00D622E6"/>
    <w:rsid w:val="00D63A0A"/>
    <w:rsid w:val="00D661FA"/>
    <w:rsid w:val="00D70712"/>
    <w:rsid w:val="00D709DB"/>
    <w:rsid w:val="00D71786"/>
    <w:rsid w:val="00D71A51"/>
    <w:rsid w:val="00D72969"/>
    <w:rsid w:val="00D74D2F"/>
    <w:rsid w:val="00D753C9"/>
    <w:rsid w:val="00D763E8"/>
    <w:rsid w:val="00D764F8"/>
    <w:rsid w:val="00D7685F"/>
    <w:rsid w:val="00D8212E"/>
    <w:rsid w:val="00D82EF1"/>
    <w:rsid w:val="00D833AD"/>
    <w:rsid w:val="00D834B7"/>
    <w:rsid w:val="00D8370A"/>
    <w:rsid w:val="00D85A8E"/>
    <w:rsid w:val="00D85E98"/>
    <w:rsid w:val="00D860BE"/>
    <w:rsid w:val="00D87586"/>
    <w:rsid w:val="00D87A25"/>
    <w:rsid w:val="00D94944"/>
    <w:rsid w:val="00D95D1F"/>
    <w:rsid w:val="00DA13B0"/>
    <w:rsid w:val="00DA1FCC"/>
    <w:rsid w:val="00DA1FF5"/>
    <w:rsid w:val="00DA20A9"/>
    <w:rsid w:val="00DA2BB3"/>
    <w:rsid w:val="00DA34F6"/>
    <w:rsid w:val="00DA47FD"/>
    <w:rsid w:val="00DA499C"/>
    <w:rsid w:val="00DA4C1A"/>
    <w:rsid w:val="00DA619F"/>
    <w:rsid w:val="00DA62BF"/>
    <w:rsid w:val="00DA76EC"/>
    <w:rsid w:val="00DA7D67"/>
    <w:rsid w:val="00DA7F4C"/>
    <w:rsid w:val="00DB246A"/>
    <w:rsid w:val="00DB432A"/>
    <w:rsid w:val="00DB6B2C"/>
    <w:rsid w:val="00DB6E74"/>
    <w:rsid w:val="00DC261E"/>
    <w:rsid w:val="00DC42A3"/>
    <w:rsid w:val="00DC64CF"/>
    <w:rsid w:val="00DC672F"/>
    <w:rsid w:val="00DD089D"/>
    <w:rsid w:val="00DD157B"/>
    <w:rsid w:val="00DD4117"/>
    <w:rsid w:val="00DD5F0A"/>
    <w:rsid w:val="00DD6158"/>
    <w:rsid w:val="00DD7D79"/>
    <w:rsid w:val="00DE19A9"/>
    <w:rsid w:val="00DE2877"/>
    <w:rsid w:val="00DE2E75"/>
    <w:rsid w:val="00DE3C87"/>
    <w:rsid w:val="00DE494F"/>
    <w:rsid w:val="00DE586F"/>
    <w:rsid w:val="00DE75C3"/>
    <w:rsid w:val="00DF049A"/>
    <w:rsid w:val="00DF122B"/>
    <w:rsid w:val="00DF1765"/>
    <w:rsid w:val="00DF255C"/>
    <w:rsid w:val="00DF7F42"/>
    <w:rsid w:val="00E000E3"/>
    <w:rsid w:val="00E0023F"/>
    <w:rsid w:val="00E00F8A"/>
    <w:rsid w:val="00E016DE"/>
    <w:rsid w:val="00E02705"/>
    <w:rsid w:val="00E02C4E"/>
    <w:rsid w:val="00E02D14"/>
    <w:rsid w:val="00E03200"/>
    <w:rsid w:val="00E03E32"/>
    <w:rsid w:val="00E05421"/>
    <w:rsid w:val="00E108EA"/>
    <w:rsid w:val="00E132D8"/>
    <w:rsid w:val="00E14439"/>
    <w:rsid w:val="00E14598"/>
    <w:rsid w:val="00E168E0"/>
    <w:rsid w:val="00E17A29"/>
    <w:rsid w:val="00E208A2"/>
    <w:rsid w:val="00E20957"/>
    <w:rsid w:val="00E2533F"/>
    <w:rsid w:val="00E269D3"/>
    <w:rsid w:val="00E26E13"/>
    <w:rsid w:val="00E277C0"/>
    <w:rsid w:val="00E27C2B"/>
    <w:rsid w:val="00E30168"/>
    <w:rsid w:val="00E3642C"/>
    <w:rsid w:val="00E4487A"/>
    <w:rsid w:val="00E45AA1"/>
    <w:rsid w:val="00E46AB2"/>
    <w:rsid w:val="00E509F5"/>
    <w:rsid w:val="00E50BDE"/>
    <w:rsid w:val="00E52FD5"/>
    <w:rsid w:val="00E53276"/>
    <w:rsid w:val="00E53731"/>
    <w:rsid w:val="00E53ED4"/>
    <w:rsid w:val="00E57657"/>
    <w:rsid w:val="00E57D8F"/>
    <w:rsid w:val="00E617E6"/>
    <w:rsid w:val="00E623CF"/>
    <w:rsid w:val="00E62B0F"/>
    <w:rsid w:val="00E640F7"/>
    <w:rsid w:val="00E64FD6"/>
    <w:rsid w:val="00E652CC"/>
    <w:rsid w:val="00E66C5E"/>
    <w:rsid w:val="00E671DE"/>
    <w:rsid w:val="00E67CB3"/>
    <w:rsid w:val="00E73CDB"/>
    <w:rsid w:val="00E76520"/>
    <w:rsid w:val="00E803B2"/>
    <w:rsid w:val="00E80A27"/>
    <w:rsid w:val="00E84965"/>
    <w:rsid w:val="00E850CF"/>
    <w:rsid w:val="00E86A85"/>
    <w:rsid w:val="00E90BB3"/>
    <w:rsid w:val="00E915B9"/>
    <w:rsid w:val="00E92D75"/>
    <w:rsid w:val="00E954E1"/>
    <w:rsid w:val="00E95F47"/>
    <w:rsid w:val="00E9725B"/>
    <w:rsid w:val="00EA017A"/>
    <w:rsid w:val="00EA0E04"/>
    <w:rsid w:val="00EA20EE"/>
    <w:rsid w:val="00EA252A"/>
    <w:rsid w:val="00EA2D5B"/>
    <w:rsid w:val="00EA484C"/>
    <w:rsid w:val="00EA5B28"/>
    <w:rsid w:val="00EA6367"/>
    <w:rsid w:val="00EA76C5"/>
    <w:rsid w:val="00EB0A11"/>
    <w:rsid w:val="00EB21DE"/>
    <w:rsid w:val="00EB261E"/>
    <w:rsid w:val="00EB2744"/>
    <w:rsid w:val="00EB33B6"/>
    <w:rsid w:val="00EB3D7A"/>
    <w:rsid w:val="00EB5E87"/>
    <w:rsid w:val="00EB7621"/>
    <w:rsid w:val="00EB786E"/>
    <w:rsid w:val="00EC0972"/>
    <w:rsid w:val="00EC430B"/>
    <w:rsid w:val="00EC6B2D"/>
    <w:rsid w:val="00ED066F"/>
    <w:rsid w:val="00ED2C21"/>
    <w:rsid w:val="00ED3669"/>
    <w:rsid w:val="00ED389D"/>
    <w:rsid w:val="00ED5435"/>
    <w:rsid w:val="00ED6235"/>
    <w:rsid w:val="00ED7C10"/>
    <w:rsid w:val="00EE00CE"/>
    <w:rsid w:val="00EE017C"/>
    <w:rsid w:val="00EE1B95"/>
    <w:rsid w:val="00EE280D"/>
    <w:rsid w:val="00EE3391"/>
    <w:rsid w:val="00EE3558"/>
    <w:rsid w:val="00EE4E9E"/>
    <w:rsid w:val="00EE60FD"/>
    <w:rsid w:val="00EE6154"/>
    <w:rsid w:val="00EE6241"/>
    <w:rsid w:val="00EE6626"/>
    <w:rsid w:val="00EF1DB2"/>
    <w:rsid w:val="00EF3FEB"/>
    <w:rsid w:val="00F005F1"/>
    <w:rsid w:val="00F02802"/>
    <w:rsid w:val="00F037F8"/>
    <w:rsid w:val="00F040D6"/>
    <w:rsid w:val="00F051E6"/>
    <w:rsid w:val="00F05288"/>
    <w:rsid w:val="00F06BCC"/>
    <w:rsid w:val="00F104D6"/>
    <w:rsid w:val="00F14103"/>
    <w:rsid w:val="00F14F43"/>
    <w:rsid w:val="00F15536"/>
    <w:rsid w:val="00F171AC"/>
    <w:rsid w:val="00F173F8"/>
    <w:rsid w:val="00F22E24"/>
    <w:rsid w:val="00F23E19"/>
    <w:rsid w:val="00F23E7B"/>
    <w:rsid w:val="00F24418"/>
    <w:rsid w:val="00F26D45"/>
    <w:rsid w:val="00F31F68"/>
    <w:rsid w:val="00F32ECF"/>
    <w:rsid w:val="00F344FD"/>
    <w:rsid w:val="00F35352"/>
    <w:rsid w:val="00F37389"/>
    <w:rsid w:val="00F421FD"/>
    <w:rsid w:val="00F42244"/>
    <w:rsid w:val="00F428C2"/>
    <w:rsid w:val="00F439FA"/>
    <w:rsid w:val="00F47CA4"/>
    <w:rsid w:val="00F500F6"/>
    <w:rsid w:val="00F5036E"/>
    <w:rsid w:val="00F50D6F"/>
    <w:rsid w:val="00F519CD"/>
    <w:rsid w:val="00F52B7F"/>
    <w:rsid w:val="00F53B0F"/>
    <w:rsid w:val="00F56723"/>
    <w:rsid w:val="00F57AD1"/>
    <w:rsid w:val="00F60877"/>
    <w:rsid w:val="00F60887"/>
    <w:rsid w:val="00F60E1A"/>
    <w:rsid w:val="00F61226"/>
    <w:rsid w:val="00F61503"/>
    <w:rsid w:val="00F62BD9"/>
    <w:rsid w:val="00F6596C"/>
    <w:rsid w:val="00F65F5B"/>
    <w:rsid w:val="00F67290"/>
    <w:rsid w:val="00F67EC4"/>
    <w:rsid w:val="00F71781"/>
    <w:rsid w:val="00F77C4B"/>
    <w:rsid w:val="00F80A6F"/>
    <w:rsid w:val="00F80D45"/>
    <w:rsid w:val="00F81E91"/>
    <w:rsid w:val="00F8706F"/>
    <w:rsid w:val="00F87130"/>
    <w:rsid w:val="00F87B74"/>
    <w:rsid w:val="00F87FF7"/>
    <w:rsid w:val="00F9003E"/>
    <w:rsid w:val="00F90E68"/>
    <w:rsid w:val="00F91332"/>
    <w:rsid w:val="00F92ABE"/>
    <w:rsid w:val="00F9365C"/>
    <w:rsid w:val="00F93822"/>
    <w:rsid w:val="00F93EF3"/>
    <w:rsid w:val="00F94266"/>
    <w:rsid w:val="00F94A99"/>
    <w:rsid w:val="00FA0386"/>
    <w:rsid w:val="00FA0E90"/>
    <w:rsid w:val="00FA116B"/>
    <w:rsid w:val="00FA147B"/>
    <w:rsid w:val="00FA2893"/>
    <w:rsid w:val="00FA4F2D"/>
    <w:rsid w:val="00FA5DA0"/>
    <w:rsid w:val="00FB1513"/>
    <w:rsid w:val="00FB251D"/>
    <w:rsid w:val="00FB334F"/>
    <w:rsid w:val="00FB37E7"/>
    <w:rsid w:val="00FB466B"/>
    <w:rsid w:val="00FB4D3B"/>
    <w:rsid w:val="00FB53D2"/>
    <w:rsid w:val="00FB719D"/>
    <w:rsid w:val="00FB7B91"/>
    <w:rsid w:val="00FC295C"/>
    <w:rsid w:val="00FC5460"/>
    <w:rsid w:val="00FC655F"/>
    <w:rsid w:val="00FC664E"/>
    <w:rsid w:val="00FC6DEF"/>
    <w:rsid w:val="00FD203D"/>
    <w:rsid w:val="00FD359D"/>
    <w:rsid w:val="00FD4C48"/>
    <w:rsid w:val="00FD5DAB"/>
    <w:rsid w:val="00FD7658"/>
    <w:rsid w:val="00FE1058"/>
    <w:rsid w:val="00FE20BE"/>
    <w:rsid w:val="00FE5136"/>
    <w:rsid w:val="00FE6129"/>
    <w:rsid w:val="00FF110E"/>
    <w:rsid w:val="00FF1BB0"/>
    <w:rsid w:val="00FF4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69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4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2</Pages>
  <Words>9</Words>
  <Characters>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Мельникова </cp:lastModifiedBy>
  <cp:revision>7</cp:revision>
  <dcterms:created xsi:type="dcterms:W3CDTF">2014-05-07T15:50:00Z</dcterms:created>
  <dcterms:modified xsi:type="dcterms:W3CDTF">2014-05-11T03:39:00Z</dcterms:modified>
</cp:coreProperties>
</file>